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7AD" w:rsidRPr="003D1DC8" w:rsidRDefault="00260A82" w:rsidP="00A667AD">
      <w:pPr>
        <w:jc w:val="both"/>
        <w:rPr>
          <w:szCs w:val="26"/>
        </w:rPr>
      </w:pPr>
      <w:r>
        <w:rPr>
          <w:sz w:val="26"/>
          <w:szCs w:val="26"/>
        </w:rPr>
        <w:tab/>
      </w:r>
      <w:bookmarkStart w:id="0" w:name="_GoBack"/>
      <w:bookmarkEnd w:id="0"/>
    </w:p>
    <w:p w:rsidR="00A667AD" w:rsidRPr="00A667AD" w:rsidRDefault="00A667AD" w:rsidP="00A667AD">
      <w:pPr>
        <w:pStyle w:val="Heading1"/>
      </w:pPr>
      <w:r w:rsidRPr="00A667AD">
        <w:t>AGE PROUD PHOTOGRAPHY COMPETITION</w:t>
      </w:r>
    </w:p>
    <w:p w:rsidR="00A667AD" w:rsidRPr="00A667AD" w:rsidRDefault="00A667AD" w:rsidP="00A667AD">
      <w:pPr>
        <w:rPr>
          <w:sz w:val="32"/>
          <w:szCs w:val="32"/>
        </w:rPr>
      </w:pPr>
    </w:p>
    <w:p w:rsidR="006836CA" w:rsidRDefault="00A667AD" w:rsidP="00A667AD">
      <w:pPr>
        <w:pStyle w:val="Heading2"/>
      </w:pPr>
      <w:r w:rsidRPr="00A667AD">
        <w:t>Parental / Guardian Authorisation Form</w:t>
      </w:r>
    </w:p>
    <w:p w:rsidR="00A667AD" w:rsidRPr="00A667AD" w:rsidRDefault="00A667AD" w:rsidP="00A667AD">
      <w:pPr>
        <w:pStyle w:val="Heading2"/>
      </w:pPr>
      <w:r w:rsidRPr="00A667AD">
        <w:t xml:space="preserve"> </w:t>
      </w:r>
    </w:p>
    <w:p w:rsidR="00A667AD" w:rsidRPr="00A667AD" w:rsidRDefault="00A667AD" w:rsidP="00A667AD">
      <w:r w:rsidRPr="00A667AD">
        <w:t>Before you submit your entry, please provide the details of a parent or guardian and ask them to complete this form.</w:t>
      </w:r>
    </w:p>
    <w:p w:rsidR="00A667AD" w:rsidRPr="00A667AD" w:rsidRDefault="00A667AD" w:rsidP="00A667AD">
      <w:r w:rsidRPr="00A667AD">
        <w:t>If you are a parent/guardian of one of the children entering this competition and you consent to the child entering, please complete this form and upload it as a jpeg image with their entry online</w:t>
      </w:r>
    </w:p>
    <w:p w:rsidR="00A667AD" w:rsidRDefault="00A667AD" w:rsidP="00A667AD">
      <w:r w:rsidRPr="00A667AD">
        <w:t xml:space="preserve">By filling in this form you are consenting to </w:t>
      </w:r>
      <w:r w:rsidR="002923AB" w:rsidRPr="002923AB">
        <w:t>Greater Manchester Older People’s Network, Greater Manchester Combin</w:t>
      </w:r>
      <w:r w:rsidR="00DD227D">
        <w:t>ed Authority and their partners</w:t>
      </w:r>
      <w:r w:rsidR="002923AB" w:rsidRPr="002923AB">
        <w:t xml:space="preserve"> </w:t>
      </w:r>
      <w:r w:rsidRPr="00A667AD">
        <w:t xml:space="preserve">holding the details below and those within the entry submission for five years </w:t>
      </w:r>
      <w:r w:rsidR="002923AB">
        <w:t>from 17</w:t>
      </w:r>
      <w:r w:rsidR="002923AB" w:rsidRPr="002923AB">
        <w:rPr>
          <w:vertAlign w:val="superscript"/>
        </w:rPr>
        <w:t>th</w:t>
      </w:r>
      <w:r w:rsidR="002923AB">
        <w:t xml:space="preserve"> May 2020</w:t>
      </w:r>
      <w:r w:rsidRPr="00A667AD">
        <w:t xml:space="preserve">. </w:t>
      </w:r>
      <w:r w:rsidR="002923AB">
        <w:t xml:space="preserve">These will only ever be used </w:t>
      </w:r>
      <w:r w:rsidRPr="00A667AD">
        <w:t xml:space="preserve">for the purposes of administering this competition, and will not </w:t>
      </w:r>
      <w:r w:rsidR="002923AB">
        <w:t xml:space="preserve">be </w:t>
      </w:r>
      <w:r w:rsidRPr="00A667AD">
        <w:t>publish</w:t>
      </w:r>
      <w:r w:rsidR="002923AB">
        <w:t xml:space="preserve">ed </w:t>
      </w:r>
      <w:r w:rsidRPr="00A667AD">
        <w:t>or provide</w:t>
      </w:r>
      <w:r w:rsidR="002923AB">
        <w:t xml:space="preserve">d </w:t>
      </w:r>
      <w:r w:rsidRPr="00A667AD">
        <w:t xml:space="preserve">to anyone without permission. For full Terms and Conditions please visit </w:t>
      </w:r>
      <w:hyperlink r:id="rId6" w:history="1">
        <w:r w:rsidR="002923AB" w:rsidRPr="006E3FA6">
          <w:rPr>
            <w:rStyle w:val="Hyperlink"/>
          </w:rPr>
          <w:t>http://bit.ly/Ageproudpics</w:t>
        </w:r>
      </w:hyperlink>
    </w:p>
    <w:p w:rsidR="00A667AD" w:rsidRPr="00A667AD" w:rsidRDefault="00A667AD" w:rsidP="00A667AD">
      <w:pPr>
        <w:rPr>
          <w:b/>
          <w:sz w:val="26"/>
          <w:szCs w:val="26"/>
        </w:rPr>
      </w:pPr>
      <w:r w:rsidRPr="00A667AD">
        <w:rPr>
          <w:b/>
          <w:sz w:val="26"/>
          <w:szCs w:val="26"/>
        </w:rPr>
        <w:t>Please complete this consent form and sign below.</w:t>
      </w:r>
    </w:p>
    <w:tbl>
      <w:tblPr>
        <w:tblStyle w:val="TableGrid"/>
        <w:tblW w:w="9498" w:type="dxa"/>
        <w:tblInd w:w="108" w:type="dxa"/>
        <w:tblLook w:val="04A0" w:firstRow="1" w:lastRow="0" w:firstColumn="1" w:lastColumn="0" w:noHBand="0" w:noVBand="1"/>
      </w:tblPr>
      <w:tblGrid>
        <w:gridCol w:w="2405"/>
        <w:gridCol w:w="3346"/>
        <w:gridCol w:w="1207"/>
        <w:gridCol w:w="2540"/>
      </w:tblGrid>
      <w:tr w:rsidR="00A667AD" w:rsidRPr="00A667AD" w:rsidTr="00A667AD">
        <w:trPr>
          <w:trHeight w:val="284"/>
        </w:trPr>
        <w:tc>
          <w:tcPr>
            <w:tcW w:w="2405" w:type="dxa"/>
          </w:tcPr>
          <w:p w:rsidR="00A667AD" w:rsidRPr="00A667AD" w:rsidRDefault="00A667AD" w:rsidP="00A667AD">
            <w:pPr>
              <w:rPr>
                <w:rFonts w:cstheme="minorHAnsi"/>
                <w:b/>
                <w:sz w:val="26"/>
                <w:szCs w:val="26"/>
              </w:rPr>
            </w:pPr>
            <w:r w:rsidRPr="00A667AD">
              <w:rPr>
                <w:rFonts w:cstheme="minorHAnsi"/>
                <w:b/>
                <w:sz w:val="26"/>
                <w:szCs w:val="26"/>
              </w:rPr>
              <w:t xml:space="preserve">Full name of young person under 18 or vulnerable adult </w:t>
            </w:r>
          </w:p>
        </w:tc>
        <w:tc>
          <w:tcPr>
            <w:tcW w:w="7093" w:type="dxa"/>
            <w:gridSpan w:val="3"/>
          </w:tcPr>
          <w:p w:rsidR="00A667AD" w:rsidRPr="00A667AD" w:rsidRDefault="00A667AD" w:rsidP="00A667AD">
            <w:pPr>
              <w:rPr>
                <w:rFonts w:cstheme="minorHAnsi"/>
                <w:sz w:val="26"/>
                <w:szCs w:val="26"/>
              </w:rPr>
            </w:pPr>
          </w:p>
          <w:p w:rsidR="00A667AD" w:rsidRPr="00A667AD" w:rsidRDefault="00A667AD" w:rsidP="00A667AD">
            <w:pPr>
              <w:rPr>
                <w:rFonts w:cstheme="minorHAnsi"/>
                <w:sz w:val="26"/>
                <w:szCs w:val="26"/>
              </w:rPr>
            </w:pPr>
          </w:p>
        </w:tc>
      </w:tr>
      <w:tr w:rsidR="00A667AD" w:rsidRPr="00A667AD" w:rsidTr="00A667AD">
        <w:trPr>
          <w:trHeight w:val="284"/>
        </w:trPr>
        <w:tc>
          <w:tcPr>
            <w:tcW w:w="2405" w:type="dxa"/>
          </w:tcPr>
          <w:p w:rsidR="00A667AD" w:rsidRPr="00A667AD" w:rsidRDefault="00A667AD" w:rsidP="00A667AD">
            <w:pPr>
              <w:rPr>
                <w:rFonts w:cstheme="minorHAnsi"/>
                <w:b/>
                <w:sz w:val="26"/>
                <w:szCs w:val="26"/>
              </w:rPr>
            </w:pPr>
            <w:r w:rsidRPr="00A667AD">
              <w:rPr>
                <w:rFonts w:cstheme="minorHAnsi"/>
                <w:b/>
                <w:sz w:val="26"/>
                <w:szCs w:val="26"/>
              </w:rPr>
              <w:t>Their Address</w:t>
            </w:r>
          </w:p>
        </w:tc>
        <w:tc>
          <w:tcPr>
            <w:tcW w:w="7093" w:type="dxa"/>
            <w:gridSpan w:val="3"/>
          </w:tcPr>
          <w:p w:rsidR="00A667AD" w:rsidRPr="00A667AD" w:rsidRDefault="00A667AD" w:rsidP="00A667AD">
            <w:pPr>
              <w:rPr>
                <w:rFonts w:cstheme="minorHAnsi"/>
                <w:sz w:val="26"/>
                <w:szCs w:val="26"/>
              </w:rPr>
            </w:pPr>
          </w:p>
          <w:p w:rsidR="00A667AD" w:rsidRPr="00A667AD" w:rsidRDefault="00A667AD" w:rsidP="00A667AD">
            <w:pPr>
              <w:rPr>
                <w:rFonts w:cstheme="minorHAnsi"/>
                <w:sz w:val="26"/>
                <w:szCs w:val="26"/>
              </w:rPr>
            </w:pPr>
          </w:p>
        </w:tc>
      </w:tr>
      <w:tr w:rsidR="00A667AD" w:rsidRPr="00A667AD" w:rsidTr="00A667AD">
        <w:trPr>
          <w:trHeight w:val="284"/>
        </w:trPr>
        <w:tc>
          <w:tcPr>
            <w:tcW w:w="2405" w:type="dxa"/>
          </w:tcPr>
          <w:p w:rsidR="00A667AD" w:rsidRPr="00A667AD" w:rsidRDefault="00A667AD" w:rsidP="00A667AD">
            <w:pPr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3346" w:type="dxa"/>
          </w:tcPr>
          <w:p w:rsidR="00A667AD" w:rsidRPr="00A667AD" w:rsidRDefault="00A667AD" w:rsidP="00A667AD">
            <w:pPr>
              <w:rPr>
                <w:rFonts w:cstheme="minorHAnsi"/>
                <w:sz w:val="26"/>
                <w:szCs w:val="26"/>
              </w:rPr>
            </w:pPr>
          </w:p>
          <w:p w:rsidR="00A667AD" w:rsidRPr="00A667AD" w:rsidRDefault="00A667AD" w:rsidP="00A667AD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1207" w:type="dxa"/>
          </w:tcPr>
          <w:p w:rsidR="00A667AD" w:rsidRPr="00A667AD" w:rsidRDefault="00A667AD" w:rsidP="00A667AD">
            <w:pPr>
              <w:rPr>
                <w:rFonts w:cstheme="minorHAnsi"/>
                <w:b/>
                <w:sz w:val="26"/>
                <w:szCs w:val="26"/>
              </w:rPr>
            </w:pPr>
            <w:r w:rsidRPr="00A667AD">
              <w:rPr>
                <w:rFonts w:cstheme="minorHAnsi"/>
                <w:b/>
                <w:sz w:val="26"/>
                <w:szCs w:val="26"/>
              </w:rPr>
              <w:t>Postcode</w:t>
            </w:r>
          </w:p>
        </w:tc>
        <w:tc>
          <w:tcPr>
            <w:tcW w:w="2540" w:type="dxa"/>
          </w:tcPr>
          <w:p w:rsidR="00A667AD" w:rsidRPr="00A667AD" w:rsidRDefault="00A667AD" w:rsidP="00A667AD">
            <w:pPr>
              <w:rPr>
                <w:rFonts w:cstheme="minorHAnsi"/>
                <w:b/>
                <w:sz w:val="26"/>
                <w:szCs w:val="26"/>
              </w:rPr>
            </w:pPr>
          </w:p>
        </w:tc>
      </w:tr>
    </w:tbl>
    <w:p w:rsidR="00A667AD" w:rsidRPr="00A667AD" w:rsidRDefault="00A667AD" w:rsidP="00A667AD">
      <w:pPr>
        <w:spacing w:after="0" w:line="240" w:lineRule="auto"/>
        <w:rPr>
          <w:rFonts w:cstheme="minorHAnsi"/>
          <w:sz w:val="26"/>
          <w:szCs w:val="26"/>
        </w:rPr>
      </w:pPr>
    </w:p>
    <w:p w:rsidR="00A667AD" w:rsidRPr="00A667AD" w:rsidRDefault="00A667AD" w:rsidP="00A667AD">
      <w:pPr>
        <w:spacing w:after="0" w:line="240" w:lineRule="auto"/>
        <w:rPr>
          <w:rFonts w:cstheme="minorHAnsi"/>
          <w:sz w:val="26"/>
          <w:szCs w:val="26"/>
        </w:rPr>
      </w:pPr>
      <w:r w:rsidRPr="00A667AD">
        <w:rPr>
          <w:rFonts w:cstheme="minorHAnsi"/>
          <w:sz w:val="26"/>
          <w:szCs w:val="26"/>
        </w:rPr>
        <w:t xml:space="preserve">Please complete and sign here if you are providing consent, as a responsible adult, for a person who is unable to sign personally due to being under the age of 18 or as a </w:t>
      </w:r>
      <w:r w:rsidR="00DD227D">
        <w:rPr>
          <w:rFonts w:cstheme="minorHAnsi"/>
          <w:sz w:val="26"/>
          <w:szCs w:val="26"/>
        </w:rPr>
        <w:t xml:space="preserve">disabled / </w:t>
      </w:r>
      <w:r w:rsidRPr="00A667AD">
        <w:rPr>
          <w:rFonts w:cstheme="minorHAnsi"/>
          <w:sz w:val="26"/>
          <w:szCs w:val="26"/>
        </w:rPr>
        <w:t xml:space="preserve">vulnerable adult </w:t>
      </w:r>
    </w:p>
    <w:p w:rsidR="00A667AD" w:rsidRPr="00A667AD" w:rsidRDefault="00A667AD" w:rsidP="00A667AD">
      <w:pPr>
        <w:spacing w:after="0" w:line="240" w:lineRule="auto"/>
        <w:rPr>
          <w:rFonts w:cstheme="minorHAnsi"/>
          <w:sz w:val="26"/>
          <w:szCs w:val="26"/>
        </w:rPr>
      </w:pPr>
    </w:p>
    <w:tbl>
      <w:tblPr>
        <w:tblStyle w:val="TableGrid"/>
        <w:tblW w:w="9498" w:type="dxa"/>
        <w:tblInd w:w="108" w:type="dxa"/>
        <w:tblLook w:val="04A0" w:firstRow="1" w:lastRow="0" w:firstColumn="1" w:lastColumn="0" w:noHBand="0" w:noVBand="1"/>
      </w:tblPr>
      <w:tblGrid>
        <w:gridCol w:w="2405"/>
        <w:gridCol w:w="3346"/>
        <w:gridCol w:w="1207"/>
        <w:gridCol w:w="2540"/>
      </w:tblGrid>
      <w:tr w:rsidR="00A667AD" w:rsidRPr="00A667AD" w:rsidTr="00A667AD">
        <w:trPr>
          <w:trHeight w:val="284"/>
        </w:trPr>
        <w:tc>
          <w:tcPr>
            <w:tcW w:w="2408" w:type="dxa"/>
          </w:tcPr>
          <w:p w:rsidR="00A667AD" w:rsidRPr="00A667AD" w:rsidRDefault="00A667AD" w:rsidP="00A667AD">
            <w:pPr>
              <w:rPr>
                <w:rFonts w:cstheme="minorHAnsi"/>
                <w:b/>
                <w:sz w:val="26"/>
                <w:szCs w:val="26"/>
              </w:rPr>
            </w:pPr>
            <w:r w:rsidRPr="00A667AD">
              <w:rPr>
                <w:rFonts w:cstheme="minorHAnsi"/>
                <w:b/>
                <w:sz w:val="26"/>
                <w:szCs w:val="26"/>
              </w:rPr>
              <w:t>Full name</w:t>
            </w:r>
          </w:p>
        </w:tc>
        <w:tc>
          <w:tcPr>
            <w:tcW w:w="7090" w:type="dxa"/>
            <w:gridSpan w:val="3"/>
          </w:tcPr>
          <w:p w:rsidR="00A667AD" w:rsidRPr="00A667AD" w:rsidRDefault="00A667AD" w:rsidP="00A667AD">
            <w:pPr>
              <w:rPr>
                <w:rFonts w:cstheme="minorHAnsi"/>
                <w:sz w:val="26"/>
                <w:szCs w:val="26"/>
              </w:rPr>
            </w:pPr>
          </w:p>
          <w:p w:rsidR="00A667AD" w:rsidRPr="00A667AD" w:rsidRDefault="00A667AD" w:rsidP="00A667AD">
            <w:pPr>
              <w:rPr>
                <w:rFonts w:cstheme="minorHAnsi"/>
                <w:sz w:val="26"/>
                <w:szCs w:val="26"/>
              </w:rPr>
            </w:pPr>
          </w:p>
        </w:tc>
      </w:tr>
      <w:tr w:rsidR="00A667AD" w:rsidRPr="00A667AD" w:rsidTr="00A667AD">
        <w:trPr>
          <w:trHeight w:val="284"/>
        </w:trPr>
        <w:tc>
          <w:tcPr>
            <w:tcW w:w="2408" w:type="dxa"/>
          </w:tcPr>
          <w:p w:rsidR="00A667AD" w:rsidRPr="00A667AD" w:rsidRDefault="00A667AD" w:rsidP="00A667AD">
            <w:pPr>
              <w:rPr>
                <w:rFonts w:cstheme="minorHAnsi"/>
                <w:b/>
                <w:sz w:val="26"/>
                <w:szCs w:val="26"/>
              </w:rPr>
            </w:pPr>
            <w:r w:rsidRPr="00A667AD">
              <w:rPr>
                <w:rFonts w:cstheme="minorHAnsi"/>
                <w:b/>
                <w:sz w:val="26"/>
                <w:szCs w:val="26"/>
              </w:rPr>
              <w:t>Address</w:t>
            </w:r>
          </w:p>
        </w:tc>
        <w:tc>
          <w:tcPr>
            <w:tcW w:w="7090" w:type="dxa"/>
            <w:gridSpan w:val="3"/>
          </w:tcPr>
          <w:p w:rsidR="00A667AD" w:rsidRPr="00A667AD" w:rsidRDefault="00A667AD" w:rsidP="00A667AD">
            <w:pPr>
              <w:rPr>
                <w:rFonts w:cstheme="minorHAnsi"/>
                <w:sz w:val="26"/>
                <w:szCs w:val="26"/>
              </w:rPr>
            </w:pPr>
          </w:p>
          <w:p w:rsidR="00A667AD" w:rsidRPr="00A667AD" w:rsidRDefault="00A667AD" w:rsidP="00A667AD">
            <w:pPr>
              <w:rPr>
                <w:rFonts w:cstheme="minorHAnsi"/>
                <w:sz w:val="26"/>
                <w:szCs w:val="26"/>
              </w:rPr>
            </w:pPr>
          </w:p>
        </w:tc>
      </w:tr>
      <w:tr w:rsidR="00A667AD" w:rsidRPr="00A667AD" w:rsidTr="00A667AD">
        <w:trPr>
          <w:trHeight w:val="284"/>
        </w:trPr>
        <w:tc>
          <w:tcPr>
            <w:tcW w:w="2408" w:type="dxa"/>
          </w:tcPr>
          <w:p w:rsidR="00A667AD" w:rsidRPr="00A667AD" w:rsidRDefault="00A667AD" w:rsidP="00A667AD">
            <w:pPr>
              <w:rPr>
                <w:rFonts w:cstheme="minorHAnsi"/>
                <w:b/>
                <w:sz w:val="26"/>
                <w:szCs w:val="26"/>
              </w:rPr>
            </w:pPr>
          </w:p>
        </w:tc>
        <w:tc>
          <w:tcPr>
            <w:tcW w:w="3354" w:type="dxa"/>
          </w:tcPr>
          <w:p w:rsidR="00A667AD" w:rsidRPr="00A667AD" w:rsidRDefault="00A667AD" w:rsidP="00A667AD">
            <w:pPr>
              <w:rPr>
                <w:rFonts w:cstheme="minorHAnsi"/>
                <w:sz w:val="26"/>
                <w:szCs w:val="26"/>
              </w:rPr>
            </w:pPr>
          </w:p>
          <w:p w:rsidR="00A667AD" w:rsidRPr="00A667AD" w:rsidRDefault="00A667AD" w:rsidP="00A667AD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1190" w:type="dxa"/>
          </w:tcPr>
          <w:p w:rsidR="00A667AD" w:rsidRPr="00A667AD" w:rsidRDefault="00A667AD" w:rsidP="00A667AD">
            <w:pPr>
              <w:rPr>
                <w:rFonts w:cstheme="minorHAnsi"/>
                <w:b/>
                <w:sz w:val="26"/>
                <w:szCs w:val="26"/>
              </w:rPr>
            </w:pPr>
            <w:r w:rsidRPr="00A667AD">
              <w:rPr>
                <w:rFonts w:cstheme="minorHAnsi"/>
                <w:b/>
                <w:sz w:val="26"/>
                <w:szCs w:val="26"/>
              </w:rPr>
              <w:t>Postcode</w:t>
            </w:r>
          </w:p>
        </w:tc>
        <w:tc>
          <w:tcPr>
            <w:tcW w:w="2546" w:type="dxa"/>
          </w:tcPr>
          <w:p w:rsidR="00A667AD" w:rsidRPr="00A667AD" w:rsidRDefault="00A667AD" w:rsidP="00A667AD">
            <w:pPr>
              <w:rPr>
                <w:rFonts w:cstheme="minorHAnsi"/>
                <w:b/>
                <w:sz w:val="26"/>
                <w:szCs w:val="26"/>
              </w:rPr>
            </w:pPr>
          </w:p>
        </w:tc>
      </w:tr>
      <w:tr w:rsidR="00A667AD" w:rsidRPr="00A667AD" w:rsidTr="00A667AD">
        <w:trPr>
          <w:trHeight w:val="284"/>
        </w:trPr>
        <w:tc>
          <w:tcPr>
            <w:tcW w:w="2408" w:type="dxa"/>
          </w:tcPr>
          <w:p w:rsidR="00A667AD" w:rsidRPr="00A667AD" w:rsidRDefault="00A667AD" w:rsidP="00A667AD">
            <w:pPr>
              <w:rPr>
                <w:rFonts w:cstheme="minorHAnsi"/>
                <w:b/>
                <w:sz w:val="26"/>
                <w:szCs w:val="26"/>
              </w:rPr>
            </w:pPr>
            <w:r w:rsidRPr="00A667AD">
              <w:rPr>
                <w:rFonts w:cstheme="minorHAnsi"/>
                <w:b/>
                <w:sz w:val="26"/>
                <w:szCs w:val="26"/>
              </w:rPr>
              <w:t>Telephone</w:t>
            </w:r>
          </w:p>
        </w:tc>
        <w:tc>
          <w:tcPr>
            <w:tcW w:w="7090" w:type="dxa"/>
            <w:gridSpan w:val="3"/>
          </w:tcPr>
          <w:p w:rsidR="00A667AD" w:rsidRPr="00A667AD" w:rsidRDefault="00A667AD" w:rsidP="00A667AD">
            <w:pPr>
              <w:rPr>
                <w:rFonts w:cstheme="minorHAnsi"/>
                <w:sz w:val="26"/>
                <w:szCs w:val="26"/>
              </w:rPr>
            </w:pPr>
          </w:p>
          <w:p w:rsidR="00A667AD" w:rsidRPr="00A667AD" w:rsidRDefault="00A667AD" w:rsidP="00A667AD">
            <w:pPr>
              <w:rPr>
                <w:rFonts w:cstheme="minorHAnsi"/>
                <w:sz w:val="26"/>
                <w:szCs w:val="26"/>
              </w:rPr>
            </w:pPr>
          </w:p>
        </w:tc>
      </w:tr>
      <w:tr w:rsidR="00A667AD" w:rsidRPr="00A667AD" w:rsidTr="00A667AD">
        <w:trPr>
          <w:trHeight w:val="284"/>
        </w:trPr>
        <w:tc>
          <w:tcPr>
            <w:tcW w:w="2408" w:type="dxa"/>
          </w:tcPr>
          <w:p w:rsidR="00A667AD" w:rsidRPr="00A667AD" w:rsidRDefault="00A667AD" w:rsidP="00A667AD">
            <w:pPr>
              <w:rPr>
                <w:rFonts w:cstheme="minorHAnsi"/>
                <w:b/>
                <w:sz w:val="26"/>
                <w:szCs w:val="26"/>
              </w:rPr>
            </w:pPr>
            <w:r w:rsidRPr="00A667AD">
              <w:rPr>
                <w:rFonts w:cstheme="minorHAnsi"/>
                <w:b/>
                <w:sz w:val="26"/>
                <w:szCs w:val="26"/>
              </w:rPr>
              <w:t>Email</w:t>
            </w:r>
          </w:p>
        </w:tc>
        <w:tc>
          <w:tcPr>
            <w:tcW w:w="7090" w:type="dxa"/>
            <w:gridSpan w:val="3"/>
          </w:tcPr>
          <w:p w:rsidR="00A667AD" w:rsidRPr="00A667AD" w:rsidRDefault="00A667AD" w:rsidP="00A667AD">
            <w:pPr>
              <w:rPr>
                <w:rFonts w:cstheme="minorHAnsi"/>
                <w:sz w:val="26"/>
                <w:szCs w:val="26"/>
              </w:rPr>
            </w:pPr>
          </w:p>
          <w:p w:rsidR="00A667AD" w:rsidRPr="00A667AD" w:rsidRDefault="00A667AD" w:rsidP="00A667AD">
            <w:pPr>
              <w:rPr>
                <w:rFonts w:cstheme="minorHAnsi"/>
                <w:sz w:val="26"/>
                <w:szCs w:val="26"/>
              </w:rPr>
            </w:pPr>
          </w:p>
        </w:tc>
      </w:tr>
    </w:tbl>
    <w:p w:rsidR="00A667AD" w:rsidRPr="00A667AD" w:rsidRDefault="006836CA" w:rsidP="00A667AD">
      <w:pPr>
        <w:spacing w:after="0" w:line="240" w:lineRule="auto"/>
        <w:rPr>
          <w:rFonts w:cstheme="minorHAnsi"/>
          <w:sz w:val="26"/>
          <w:szCs w:val="26"/>
        </w:rPr>
      </w:pPr>
      <w:r w:rsidRPr="00A667AD">
        <w:rPr>
          <w:rFonts w:cstheme="minorHAnsi"/>
          <w:b/>
          <w:noProof/>
          <w:sz w:val="26"/>
          <w:szCs w:val="26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BFFC2A" wp14:editId="0E39795B">
                <wp:simplePos x="0" y="0"/>
                <wp:positionH relativeFrom="margin">
                  <wp:posOffset>3079750</wp:posOffset>
                </wp:positionH>
                <wp:positionV relativeFrom="paragraph">
                  <wp:posOffset>147320</wp:posOffset>
                </wp:positionV>
                <wp:extent cx="2990850" cy="35242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7AD" w:rsidRDefault="00A667AD" w:rsidP="00A667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BFFC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2.5pt;margin-top:11.6pt;width:235.5pt;height: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" strokecolor="windowText">
                <v:textbox>
                  <w:txbxContent>
                    <w:p w:rsidR="00A667AD" w:rsidRDefault="00A667AD" w:rsidP="00A667AD"/>
                  </w:txbxContent>
                </v:textbox>
                <w10:wrap anchorx="margin"/>
              </v:shape>
            </w:pict>
          </mc:Fallback>
        </mc:AlternateContent>
      </w:r>
    </w:p>
    <w:p w:rsidR="00A667AD" w:rsidRPr="00A667AD" w:rsidRDefault="00A667AD" w:rsidP="00A667AD">
      <w:pPr>
        <w:spacing w:after="0" w:line="240" w:lineRule="auto"/>
        <w:rPr>
          <w:rFonts w:cstheme="minorHAnsi"/>
          <w:b/>
          <w:sz w:val="26"/>
          <w:szCs w:val="26"/>
        </w:rPr>
      </w:pPr>
      <w:r w:rsidRPr="00A667AD">
        <w:rPr>
          <w:rFonts w:cstheme="minorHAnsi"/>
          <w:b/>
          <w:sz w:val="26"/>
          <w:szCs w:val="26"/>
        </w:rPr>
        <w:t>Relationship to person being photographed</w:t>
      </w:r>
    </w:p>
    <w:p w:rsidR="00A667AD" w:rsidRPr="00A667AD" w:rsidRDefault="00A667AD" w:rsidP="00A667AD">
      <w:pPr>
        <w:spacing w:after="0" w:line="240" w:lineRule="auto"/>
        <w:rPr>
          <w:rFonts w:cstheme="minorHAnsi"/>
          <w:b/>
          <w:sz w:val="26"/>
          <w:szCs w:val="26"/>
        </w:rPr>
      </w:pPr>
    </w:p>
    <w:p w:rsidR="00A667AD" w:rsidRPr="00A667AD" w:rsidRDefault="006836CA" w:rsidP="00A667AD">
      <w:pPr>
        <w:spacing w:after="0" w:line="240" w:lineRule="auto"/>
        <w:rPr>
          <w:rFonts w:cstheme="minorHAnsi"/>
          <w:b/>
          <w:sz w:val="26"/>
          <w:szCs w:val="26"/>
        </w:rPr>
      </w:pPr>
      <w:r w:rsidRPr="00A667AD">
        <w:rPr>
          <w:rFonts w:cstheme="minorHAnsi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7B223B" wp14:editId="37DD0893">
                <wp:simplePos x="0" y="0"/>
                <wp:positionH relativeFrom="column">
                  <wp:posOffset>4178300</wp:posOffset>
                </wp:positionH>
                <wp:positionV relativeFrom="paragraph">
                  <wp:posOffset>7620</wp:posOffset>
                </wp:positionV>
                <wp:extent cx="1367790" cy="266700"/>
                <wp:effectExtent l="0" t="0" r="22860" b="1905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79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DB273" id="Rectangle 21" o:spid="_x0000_s1026" style="position:absolute;margin-left:329pt;margin-top:.6pt;width:107.7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" strokeweight="1pt"/>
            </w:pict>
          </mc:Fallback>
        </mc:AlternateContent>
      </w:r>
      <w:r w:rsidRPr="00A667AD">
        <w:rPr>
          <w:rFonts w:cstheme="minorHAnsi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F13DF9" wp14:editId="3AE34FDA">
                <wp:simplePos x="0" y="0"/>
                <wp:positionH relativeFrom="column">
                  <wp:posOffset>825500</wp:posOffset>
                </wp:positionH>
                <wp:positionV relativeFrom="paragraph">
                  <wp:posOffset>20320</wp:posOffset>
                </wp:positionV>
                <wp:extent cx="2143125" cy="266700"/>
                <wp:effectExtent l="10795" t="5080" r="8255" b="1397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85DF0" id="Rectangle 20" o:spid="_x0000_s1026" style="position:absolute;margin-left:65pt;margin-top:1.6pt;width:168.7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"/>
            </w:pict>
          </mc:Fallback>
        </mc:AlternateContent>
      </w:r>
      <w:r w:rsidR="00A667AD" w:rsidRPr="00A667AD">
        <w:rPr>
          <w:rFonts w:cstheme="minorHAnsi"/>
          <w:b/>
          <w:sz w:val="26"/>
          <w:szCs w:val="26"/>
        </w:rPr>
        <w:t xml:space="preserve">Signature                                                                   </w:t>
      </w:r>
      <w:r w:rsidR="00A667AD" w:rsidRPr="00A667AD">
        <w:rPr>
          <w:rFonts w:cstheme="minorHAnsi"/>
          <w:b/>
          <w:sz w:val="26"/>
          <w:szCs w:val="26"/>
        </w:rPr>
        <w:tab/>
      </w:r>
      <w:r w:rsidR="00A667AD" w:rsidRPr="00A667AD">
        <w:rPr>
          <w:rFonts w:cstheme="minorHAnsi"/>
          <w:b/>
          <w:sz w:val="26"/>
          <w:szCs w:val="26"/>
        </w:rPr>
        <w:tab/>
        <w:t xml:space="preserve">Date              </w:t>
      </w:r>
    </w:p>
    <w:sectPr w:rsidR="00A667AD" w:rsidRPr="00A667AD" w:rsidSect="0004303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67AD" w:rsidRDefault="00A667AD">
      <w:pPr>
        <w:spacing w:after="0" w:line="240" w:lineRule="auto"/>
      </w:pPr>
      <w:r>
        <w:separator/>
      </w:r>
    </w:p>
  </w:endnote>
  <w:endnote w:type="continuationSeparator" w:id="0">
    <w:p w:rsidR="00A667AD" w:rsidRDefault="00A66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DC8" w:rsidRDefault="003D1D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DC8" w:rsidRDefault="003D1D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DC8" w:rsidRDefault="003D1D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67AD" w:rsidRDefault="00A667AD">
      <w:pPr>
        <w:spacing w:after="0" w:line="240" w:lineRule="auto"/>
      </w:pPr>
      <w:r>
        <w:separator/>
      </w:r>
    </w:p>
  </w:footnote>
  <w:footnote w:type="continuationSeparator" w:id="0">
    <w:p w:rsidR="00A667AD" w:rsidRDefault="00A667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DC8" w:rsidRDefault="003D1D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7AD" w:rsidRDefault="00A667AD">
    <w:pPr>
      <w:pStyle w:val="Header"/>
    </w:pPr>
    <w:r w:rsidRPr="00260A82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82CC1F0" wp14:editId="7818E6E8">
          <wp:simplePos x="0" y="0"/>
          <wp:positionH relativeFrom="column">
            <wp:posOffset>4270375</wp:posOffset>
          </wp:positionH>
          <wp:positionV relativeFrom="paragraph">
            <wp:posOffset>-205740</wp:posOffset>
          </wp:positionV>
          <wp:extent cx="1370965" cy="426720"/>
          <wp:effectExtent l="0" t="0" r="635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TD_Titanium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0965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0A82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73A4FD5" wp14:editId="7315766B">
          <wp:simplePos x="0" y="0"/>
          <wp:positionH relativeFrom="column">
            <wp:posOffset>-273050</wp:posOffset>
          </wp:positionH>
          <wp:positionV relativeFrom="paragraph">
            <wp:posOffset>-257810</wp:posOffset>
          </wp:positionV>
          <wp:extent cx="885825" cy="479425"/>
          <wp:effectExtent l="0" t="0" r="3175" b="3175"/>
          <wp:wrapNone/>
          <wp:docPr id="9" name="Picture 9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MOPN 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825" cy="479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0A82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7E9F5B9D" wp14:editId="428A8F92">
          <wp:simplePos x="0" y="0"/>
          <wp:positionH relativeFrom="column">
            <wp:posOffset>752475</wp:posOffset>
          </wp:positionH>
          <wp:positionV relativeFrom="paragraph">
            <wp:posOffset>-343535</wp:posOffset>
          </wp:positionV>
          <wp:extent cx="914400" cy="615315"/>
          <wp:effectExtent l="0" t="0" r="0" b="0"/>
          <wp:wrapNone/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cc_Strap_COL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615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0A82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579D7B3D" wp14:editId="4F8DC487">
          <wp:simplePos x="0" y="0"/>
          <wp:positionH relativeFrom="column">
            <wp:posOffset>5771515</wp:posOffset>
          </wp:positionH>
          <wp:positionV relativeFrom="paragraph">
            <wp:posOffset>-229870</wp:posOffset>
          </wp:positionV>
          <wp:extent cx="1134110" cy="449580"/>
          <wp:effectExtent l="0" t="0" r="0" b="0"/>
          <wp:wrapNone/>
          <wp:docPr id="12" name="Picture 1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oint TNL_HLF_ACE logo_Black (002)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0A82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3A28438B" wp14:editId="35B3FC45">
          <wp:simplePos x="0" y="0"/>
          <wp:positionH relativeFrom="column">
            <wp:posOffset>1670685</wp:posOffset>
          </wp:positionH>
          <wp:positionV relativeFrom="paragraph">
            <wp:posOffset>-334010</wp:posOffset>
          </wp:positionV>
          <wp:extent cx="1290320" cy="557530"/>
          <wp:effectExtent l="0" t="0" r="508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0320" cy="55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0A82"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71FF2EA0" wp14:editId="65AC9DBE">
          <wp:simplePos x="0" y="0"/>
          <wp:positionH relativeFrom="column">
            <wp:posOffset>3101975</wp:posOffset>
          </wp:positionH>
          <wp:positionV relativeFrom="paragraph">
            <wp:posOffset>-260350</wp:posOffset>
          </wp:positionV>
          <wp:extent cx="985423" cy="485836"/>
          <wp:effectExtent l="0" t="0" r="571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fa-logo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5423" cy="4858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667AD" w:rsidRPr="00CA05E4" w:rsidRDefault="00A667AD">
    <w:pPr>
      <w:pStyle w:val="Header"/>
      <w:rPr>
        <w:rFonts w:ascii="Century Gothic" w:hAnsi="Century Gothic" w:cstheme="minorHAn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DC8" w:rsidRDefault="003D1DC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F20"/>
    <w:rsid w:val="0004303D"/>
    <w:rsid w:val="00260A82"/>
    <w:rsid w:val="00277670"/>
    <w:rsid w:val="002923AB"/>
    <w:rsid w:val="003D1DC8"/>
    <w:rsid w:val="00483D11"/>
    <w:rsid w:val="005A61A7"/>
    <w:rsid w:val="006836CA"/>
    <w:rsid w:val="00683E19"/>
    <w:rsid w:val="006C4558"/>
    <w:rsid w:val="007C0F20"/>
    <w:rsid w:val="007C2FCE"/>
    <w:rsid w:val="008707DF"/>
    <w:rsid w:val="00A667AD"/>
    <w:rsid w:val="00AB11C3"/>
    <w:rsid w:val="00B25663"/>
    <w:rsid w:val="00B87B2E"/>
    <w:rsid w:val="00DD227D"/>
    <w:rsid w:val="00EB6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A12C6D9"/>
  <w15:chartTrackingRefBased/>
  <w15:docId w15:val="{1B343EA3-88E5-4B83-BDC0-FF83310F4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23AB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7B2E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617F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C0F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0F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0F20"/>
  </w:style>
  <w:style w:type="paragraph" w:styleId="Footer">
    <w:name w:val="footer"/>
    <w:basedOn w:val="Normal"/>
    <w:link w:val="FooterChar"/>
    <w:uiPriority w:val="99"/>
    <w:unhideWhenUsed/>
    <w:rsid w:val="007C0F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0F20"/>
  </w:style>
  <w:style w:type="character" w:styleId="CommentReference">
    <w:name w:val="annotation reference"/>
    <w:basedOn w:val="DefaultParagraphFont"/>
    <w:uiPriority w:val="99"/>
    <w:semiHidden/>
    <w:unhideWhenUsed/>
    <w:rsid w:val="007C0F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0F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0F20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F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F20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EB617F"/>
    <w:rPr>
      <w:rFonts w:ascii="Arial" w:eastAsiaTheme="majorEastAsia" w:hAnsi="Arial" w:cstheme="majorBidi"/>
      <w:b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B87B2E"/>
    <w:rPr>
      <w:rFonts w:ascii="Arial" w:eastAsiaTheme="majorEastAsia" w:hAnsi="Arial" w:cstheme="majorBidi"/>
      <w:b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2923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bit.ly/Ageproudpics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tif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BD3C83FD</Template>
  <TotalTime>7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Morris</dc:creator>
  <cp:keywords/>
  <dc:description/>
  <cp:lastModifiedBy>Helen Morris</cp:lastModifiedBy>
  <cp:revision>6</cp:revision>
  <cp:lastPrinted>2020-02-17T10:03:00Z</cp:lastPrinted>
  <dcterms:created xsi:type="dcterms:W3CDTF">2020-02-17T14:09:00Z</dcterms:created>
  <dcterms:modified xsi:type="dcterms:W3CDTF">2020-02-17T16:54:00Z</dcterms:modified>
</cp:coreProperties>
</file>